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42388" w14:textId="77777777" w:rsidR="00F15246" w:rsidRDefault="0090446E" w:rsidP="00564F9E">
      <w:pPr>
        <w:pStyle w:val="NoSpacing"/>
        <w:tabs>
          <w:tab w:val="left" w:pos="1530"/>
        </w:tabs>
        <w:jc w:val="center"/>
        <w:rPr>
          <w:rFonts w:ascii="Times New Roman" w:hAnsi="Times New Roman" w:cs="Times New Roman"/>
          <w:b/>
          <w:sz w:val="32"/>
        </w:rPr>
      </w:pPr>
      <w:proofErr w:type="spellStart"/>
      <w:r>
        <w:rPr>
          <w:rFonts w:ascii="Times New Roman" w:hAnsi="Times New Roman" w:cs="Times New Roman"/>
          <w:b/>
          <w:sz w:val="32"/>
        </w:rPr>
        <w:t>Firstname</w:t>
      </w:r>
      <w:proofErr w:type="spellEnd"/>
      <w:r>
        <w:rPr>
          <w:rFonts w:ascii="Times New Roman" w:hAnsi="Times New Roman" w:cs="Times New Roman"/>
          <w:b/>
          <w:sz w:val="32"/>
        </w:rPr>
        <w:t xml:space="preserve"> Lastname</w:t>
      </w:r>
    </w:p>
    <w:p w14:paraId="002403A2" w14:textId="33541219" w:rsidR="001F08C0" w:rsidRDefault="001F08C0" w:rsidP="003C173B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(123) 456-7890 </w:t>
      </w:r>
      <w:r>
        <w:rPr>
          <w:b/>
          <w:sz w:val="24"/>
          <w:szCs w:val="24"/>
        </w:rPr>
        <w:t xml:space="preserve">∙ </w:t>
      </w:r>
      <w:r w:rsidR="0090446E">
        <w:rPr>
          <w:rFonts w:ascii="Times New Roman" w:hAnsi="Times New Roman" w:cs="Times New Roman"/>
          <w:sz w:val="24"/>
          <w:szCs w:val="24"/>
        </w:rPr>
        <w:t>your_email</w:t>
      </w:r>
      <w:r w:rsidR="00096B23">
        <w:rPr>
          <w:rFonts w:ascii="Times New Roman" w:hAnsi="Times New Roman" w:cs="Times New Roman"/>
          <w:sz w:val="24"/>
          <w:szCs w:val="24"/>
        </w:rPr>
        <w:t>@url</w:t>
      </w:r>
      <w:r w:rsidR="003C173B" w:rsidRPr="003C173B">
        <w:rPr>
          <w:rFonts w:ascii="Times New Roman" w:hAnsi="Times New Roman" w:cs="Times New Roman"/>
          <w:sz w:val="24"/>
          <w:szCs w:val="24"/>
        </w:rPr>
        <w:t>.com</w:t>
      </w:r>
      <w:r w:rsidR="003C173B">
        <w:rPr>
          <w:rFonts w:ascii="Times New Roman" w:hAnsi="Times New Roman" w:cs="Times New Roman"/>
          <w:sz w:val="24"/>
          <w:szCs w:val="24"/>
        </w:rPr>
        <w:t xml:space="preserve"> </w:t>
      </w:r>
      <w:r w:rsidR="003C173B">
        <w:rPr>
          <w:b/>
          <w:sz w:val="24"/>
          <w:szCs w:val="24"/>
        </w:rPr>
        <w:t xml:space="preserve">∙ </w:t>
      </w:r>
      <w:r w:rsidR="003C173B">
        <w:rPr>
          <w:rFonts w:ascii="Times New Roman" w:hAnsi="Times New Roman" w:cs="Times New Roman"/>
          <w:sz w:val="24"/>
          <w:szCs w:val="24"/>
        </w:rPr>
        <w:t>linkedin.com/in/</w:t>
      </w:r>
      <w:proofErr w:type="spellStart"/>
      <w:r w:rsidR="003C173B">
        <w:rPr>
          <w:rFonts w:ascii="Times New Roman" w:hAnsi="Times New Roman" w:cs="Times New Roman"/>
          <w:sz w:val="24"/>
          <w:szCs w:val="24"/>
        </w:rPr>
        <w:t>yourURL</w:t>
      </w:r>
      <w:proofErr w:type="spellEnd"/>
      <w:r w:rsidR="00534A8C">
        <w:rPr>
          <w:b/>
          <w:sz w:val="24"/>
          <w:szCs w:val="24"/>
        </w:rPr>
        <w:t xml:space="preserve">∙ </w:t>
      </w:r>
      <w:r w:rsidR="00534A8C">
        <w:rPr>
          <w:rFonts w:ascii="Times New Roman" w:hAnsi="Times New Roman" w:cs="Times New Roman"/>
          <w:sz w:val="24"/>
          <w:szCs w:val="24"/>
        </w:rPr>
        <w:t>Portfolio Link</w:t>
      </w:r>
    </w:p>
    <w:p w14:paraId="00AC0E8F" w14:textId="77777777" w:rsidR="001F08C0" w:rsidRDefault="001F08C0" w:rsidP="001F08C0">
      <w:pPr>
        <w:pStyle w:val="NoSpacing"/>
        <w:rPr>
          <w:rFonts w:ascii="Times New Roman" w:hAnsi="Times New Roman" w:cs="Times New Roman"/>
        </w:rPr>
      </w:pPr>
    </w:p>
    <w:p w14:paraId="63B739F9" w14:textId="77777777" w:rsidR="001F08C0" w:rsidRDefault="001F08C0" w:rsidP="001F08C0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EDUCATION</w:t>
      </w:r>
    </w:p>
    <w:p w14:paraId="57CD9323" w14:textId="77777777" w:rsidR="00534A8C" w:rsidRDefault="00534A8C" w:rsidP="00534A8C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/>
          <w:bCs/>
          <w:sz w:val="24"/>
          <w:szCs w:val="24"/>
        </w:rPr>
        <w:t xml:space="preserve">Bachelor of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Music or </w:t>
      </w:r>
      <w:r w:rsidRPr="00954003">
        <w:rPr>
          <w:rFonts w:ascii="Times New Roman" w:hAnsi="Times New Roman" w:cs="Times New Roman"/>
          <w:b/>
          <w:bCs/>
          <w:sz w:val="24"/>
          <w:szCs w:val="24"/>
        </w:rPr>
        <w:t xml:space="preserve">Arts: </w:t>
      </w:r>
      <w:r>
        <w:rPr>
          <w:rFonts w:ascii="Times New Roman" w:hAnsi="Times New Roman" w:cs="Times New Roman"/>
          <w:b/>
          <w:bCs/>
          <w:sz w:val="24"/>
          <w:szCs w:val="24"/>
        </w:rPr>
        <w:t>Major</w:t>
      </w:r>
      <w:r w:rsidRPr="00954003">
        <w:rPr>
          <w:rFonts w:ascii="Times New Roman" w:hAnsi="Times New Roman" w:cs="Times New Roman"/>
          <w:b/>
          <w:bCs/>
          <w:sz w:val="24"/>
          <w:szCs w:val="24"/>
        </w:rPr>
        <w:t>, Emphasis in XXXX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Apr 20XX </w:t>
      </w:r>
    </w:p>
    <w:p w14:paraId="04929CDB" w14:textId="77777777" w:rsidR="00534A8C" w:rsidRDefault="00534A8C" w:rsidP="00534A8C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Brigham Young University</w:t>
      </w:r>
      <w:r>
        <w:rPr>
          <w:rFonts w:ascii="Times New Roman" w:hAnsi="Times New Roman" w:cs="Times New Roman"/>
          <w:sz w:val="24"/>
          <w:szCs w:val="24"/>
        </w:rPr>
        <w:tab/>
        <w:t>Provo, UT</w:t>
      </w:r>
    </w:p>
    <w:p w14:paraId="079829B2" w14:textId="77777777" w:rsidR="00534A8C" w:rsidRDefault="00534A8C" w:rsidP="00534A8C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Minor in XXXX</w:t>
      </w:r>
    </w:p>
    <w:p w14:paraId="7384449D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 w:rsidRPr="009E5FCA">
        <w:rPr>
          <w:sz w:val="24"/>
          <w:szCs w:val="24"/>
        </w:rPr>
        <w:t>GPA X.</w:t>
      </w:r>
      <w:r w:rsidRPr="009E5FCA">
        <w:rPr>
          <w:spacing w:val="-1"/>
          <w:sz w:val="24"/>
          <w:szCs w:val="24"/>
        </w:rPr>
        <w:t>X</w:t>
      </w:r>
      <w:r>
        <w:rPr>
          <w:sz w:val="24"/>
          <w:szCs w:val="24"/>
        </w:rPr>
        <w:t>X</w:t>
      </w:r>
    </w:p>
    <w:p w14:paraId="344928A8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Scholarships received at BYU</w:t>
      </w:r>
    </w:p>
    <w:p w14:paraId="75A984FA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Applicable Student Organizations</w:t>
      </w:r>
    </w:p>
    <w:p w14:paraId="035F63C2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Certificates</w:t>
      </w:r>
    </w:p>
    <w:p w14:paraId="22EE4765" w14:textId="77777777" w:rsidR="00DA1D3C" w:rsidRDefault="003C173B" w:rsidP="00DA1D3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Relevant Coursework</w:t>
      </w:r>
    </w:p>
    <w:p w14:paraId="299F707B" w14:textId="77777777" w:rsidR="00E800DC" w:rsidRDefault="00E800DC" w:rsidP="00E800DC">
      <w:pPr>
        <w:pStyle w:val="NoSpacing"/>
        <w:rPr>
          <w:sz w:val="24"/>
          <w:szCs w:val="24"/>
        </w:rPr>
      </w:pPr>
    </w:p>
    <w:p w14:paraId="64AAF599" w14:textId="15990C42" w:rsidR="00E800DC" w:rsidRDefault="00534A8C" w:rsidP="00E800DC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RELEVANT PROJECTS</w:t>
      </w:r>
    </w:p>
    <w:p w14:paraId="0D9CE366" w14:textId="4AB3ADBD" w:rsidR="00E800DC" w:rsidRPr="00E800DC" w:rsidRDefault="00534A8C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Project Title</w:t>
      </w:r>
      <w:r w:rsidR="00E800DC">
        <w:rPr>
          <w:rFonts w:ascii="Times New Roman" w:hAnsi="Times New Roman" w:cs="Times New Roman"/>
          <w:b/>
          <w:sz w:val="24"/>
          <w:szCs w:val="24"/>
        </w:rPr>
        <w:tab/>
      </w:r>
      <w:r w:rsidR="003C173B">
        <w:rPr>
          <w:rFonts w:ascii="Times New Roman" w:hAnsi="Times New Roman" w:cs="Times New Roman"/>
          <w:sz w:val="24"/>
          <w:szCs w:val="24"/>
        </w:rPr>
        <w:t>Sep 20XX</w:t>
      </w:r>
      <w:r w:rsidR="00E800DC">
        <w:rPr>
          <w:rFonts w:ascii="Times New Roman" w:hAnsi="Times New Roman" w:cs="Times New Roman"/>
          <w:sz w:val="24"/>
          <w:szCs w:val="24"/>
        </w:rPr>
        <w:t>-Present</w:t>
      </w:r>
    </w:p>
    <w:p w14:paraId="56CC7A59" w14:textId="77777777" w:rsidR="00E800DC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 w:rsidR="003C173B">
        <w:rPr>
          <w:rFonts w:ascii="Times New Roman" w:hAnsi="Times New Roman" w:cs="Times New Roman"/>
          <w:i/>
          <w:sz w:val="24"/>
          <w:szCs w:val="24"/>
        </w:rPr>
        <w:tab/>
      </w:r>
      <w:r w:rsidR="003C173B" w:rsidRPr="003C173B">
        <w:rPr>
          <w:rFonts w:ascii="Times New Roman" w:hAnsi="Times New Roman" w:cs="Times New Roman"/>
          <w:sz w:val="24"/>
          <w:szCs w:val="24"/>
        </w:rPr>
        <w:t>Provo, UT</w:t>
      </w:r>
    </w:p>
    <w:p w14:paraId="7D7E8E4E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B264EB4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7A63FB6" w14:textId="77777777" w:rsidR="003C173B" w:rsidRDefault="003C173B" w:rsidP="003C173B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5FB3B985" w14:textId="59C00489" w:rsidR="00534A8C" w:rsidRP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8477245" w14:textId="77777777" w:rsidR="003C173B" w:rsidRDefault="003C173B" w:rsidP="003C173B">
      <w:pPr>
        <w:pStyle w:val="NoSpacing"/>
      </w:pPr>
    </w:p>
    <w:p w14:paraId="781814C6" w14:textId="44E3DC9F" w:rsidR="00534A8C" w:rsidRDefault="00534A8C" w:rsidP="00534A8C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[DESCRIPTIVE CATEGORY, i.e. TEACHING EXPERIENCE]</w:t>
      </w:r>
    </w:p>
    <w:p w14:paraId="57F78879" w14:textId="77777777" w:rsidR="003C173B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/>
          <w:bCs/>
          <w:iCs/>
          <w:sz w:val="24"/>
          <w:szCs w:val="24"/>
        </w:rPr>
        <w:t>Position</w:t>
      </w:r>
      <w:r w:rsidR="003C173B">
        <w:rPr>
          <w:rFonts w:ascii="Times New Roman" w:hAnsi="Times New Roman" w:cs="Times New Roman"/>
          <w:b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Feb</w:t>
      </w:r>
      <w:r w:rsidR="003C173B">
        <w:rPr>
          <w:rFonts w:ascii="Times New Roman" w:hAnsi="Times New Roman" w:cs="Times New Roman"/>
          <w:sz w:val="24"/>
          <w:szCs w:val="24"/>
        </w:rPr>
        <w:t xml:space="preserve"> 20XX-</w:t>
      </w:r>
      <w:r w:rsidR="00B163E5">
        <w:rPr>
          <w:rFonts w:ascii="Times New Roman" w:hAnsi="Times New Roman" w:cs="Times New Roman"/>
          <w:sz w:val="24"/>
          <w:szCs w:val="24"/>
        </w:rPr>
        <w:t>Nov</w:t>
      </w:r>
      <w:r w:rsidR="003C173B">
        <w:rPr>
          <w:rFonts w:ascii="Times New Roman" w:hAnsi="Times New Roman" w:cs="Times New Roman"/>
          <w:sz w:val="24"/>
          <w:szCs w:val="24"/>
        </w:rPr>
        <w:t xml:space="preserve"> 20XX</w:t>
      </w:r>
    </w:p>
    <w:p w14:paraId="4E3B67C4" w14:textId="77777777" w:rsidR="003C173B" w:rsidRPr="003C173B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 w:rsidR="003C173B">
        <w:rPr>
          <w:rFonts w:ascii="Times New Roman" w:hAnsi="Times New Roman" w:cs="Times New Roman"/>
          <w:i/>
          <w:sz w:val="24"/>
          <w:szCs w:val="24"/>
        </w:rPr>
        <w:tab/>
      </w:r>
      <w:r w:rsidR="003C173B">
        <w:rPr>
          <w:rFonts w:ascii="Times New Roman" w:hAnsi="Times New Roman" w:cs="Times New Roman"/>
          <w:sz w:val="24"/>
          <w:szCs w:val="24"/>
        </w:rPr>
        <w:t>Location</w:t>
      </w:r>
    </w:p>
    <w:p w14:paraId="5808B3ED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0EB7040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33E2955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367AD4DD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2C472CD" w14:textId="77777777" w:rsidR="003C173B" w:rsidRDefault="003C173B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057502E9" w14:textId="77777777" w:rsidR="00B163E5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/>
          <w:bCs/>
          <w:iCs/>
          <w:sz w:val="24"/>
          <w:szCs w:val="24"/>
        </w:rPr>
        <w:t>Position</w:t>
      </w:r>
      <w:r w:rsidR="00B163E5">
        <w:rPr>
          <w:rFonts w:ascii="Times New Roman" w:hAnsi="Times New Roman" w:cs="Times New Roman"/>
          <w:b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Aug 20XX-Jul 20XX</w:t>
      </w:r>
    </w:p>
    <w:p w14:paraId="74FD4F5A" w14:textId="77777777" w:rsidR="00B163E5" w:rsidRPr="003C173B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 w:rsidR="00B163E5">
        <w:rPr>
          <w:rFonts w:ascii="Times New Roman" w:hAnsi="Times New Roman" w:cs="Times New Roman"/>
          <w:i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Location</w:t>
      </w:r>
    </w:p>
    <w:p w14:paraId="34DA1E11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EC03B15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1FA7645B" w14:textId="77777777" w:rsidR="00031E44" w:rsidRDefault="00031E44" w:rsidP="00031E44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2144EBA4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73C1B4B9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sz w:val="24"/>
          <w:szCs w:val="24"/>
        </w:rPr>
      </w:pPr>
    </w:p>
    <w:p w14:paraId="693F09DA" w14:textId="6A6EB3B3" w:rsidR="00B163E5" w:rsidRDefault="00534A8C" w:rsidP="00B163E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LEADERSHIP &amp; </w:t>
      </w:r>
      <w:r w:rsidR="00B163E5">
        <w:rPr>
          <w:rFonts w:ascii="Times New Roman" w:hAnsi="Times New Roman" w:cs="Times New Roman"/>
          <w:b/>
          <w:sz w:val="24"/>
          <w:szCs w:val="24"/>
        </w:rPr>
        <w:t>VOLUNTEER EXPERIENCE</w:t>
      </w:r>
    </w:p>
    <w:p w14:paraId="3269D8B9" w14:textId="77777777" w:rsidR="00B163E5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/>
          <w:bCs/>
          <w:iCs/>
          <w:sz w:val="24"/>
          <w:szCs w:val="24"/>
        </w:rPr>
        <w:t>Position</w:t>
      </w:r>
      <w:r w:rsidR="00B163E5">
        <w:rPr>
          <w:rFonts w:ascii="Times New Roman" w:hAnsi="Times New Roman" w:cs="Times New Roman"/>
          <w:b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Jun 20XX-Jul 20XX</w:t>
      </w:r>
    </w:p>
    <w:p w14:paraId="21ABF398" w14:textId="77777777" w:rsidR="00B163E5" w:rsidRPr="003C173B" w:rsidRDefault="00954003" w:rsidP="00954003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 w:rsidRPr="00954003">
        <w:rPr>
          <w:rFonts w:ascii="Times New Roman" w:hAnsi="Times New Roman" w:cs="Times New Roman"/>
          <w:bCs/>
          <w:i/>
          <w:iCs/>
          <w:sz w:val="24"/>
          <w:szCs w:val="24"/>
        </w:rPr>
        <w:t>Organization</w:t>
      </w:r>
      <w:r w:rsidR="00B163E5">
        <w:rPr>
          <w:rFonts w:ascii="Times New Roman" w:hAnsi="Times New Roman" w:cs="Times New Roman"/>
          <w:i/>
          <w:sz w:val="24"/>
          <w:szCs w:val="24"/>
        </w:rPr>
        <w:tab/>
      </w:r>
      <w:r w:rsidR="00B163E5">
        <w:rPr>
          <w:rFonts w:ascii="Times New Roman" w:hAnsi="Times New Roman" w:cs="Times New Roman"/>
          <w:sz w:val="24"/>
          <w:szCs w:val="24"/>
        </w:rPr>
        <w:t>Taichung, Taiwan</w:t>
      </w:r>
    </w:p>
    <w:p w14:paraId="5CACE582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FED9D84" w14:textId="77777777" w:rsidR="00B163E5" w:rsidRDefault="00B163E5" w:rsidP="00B163E5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09C0C35F" w14:textId="77777777" w:rsidR="00B163E5" w:rsidRDefault="00B163E5" w:rsidP="00031E44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6C10C5BF" w14:textId="77777777" w:rsidR="00534A8C" w:rsidRDefault="00534A8C" w:rsidP="00534A8C">
      <w:pPr>
        <w:pStyle w:val="ListParagraph"/>
        <w:numPr>
          <w:ilvl w:val="0"/>
          <w:numId w:val="3"/>
        </w:numPr>
        <w:spacing w:line="240" w:lineRule="exact"/>
        <w:rPr>
          <w:sz w:val="24"/>
          <w:szCs w:val="24"/>
        </w:rPr>
      </w:pPr>
      <w:r>
        <w:rPr>
          <w:sz w:val="24"/>
          <w:szCs w:val="24"/>
        </w:rPr>
        <w:t>Action Verb, What you did (Include #s), Why/How/Result of the activity</w:t>
      </w:r>
    </w:p>
    <w:p w14:paraId="4313D513" w14:textId="77777777" w:rsidR="00B163E5" w:rsidRDefault="00B163E5" w:rsidP="003C173B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3280D5AB" w14:textId="77777777" w:rsidR="00534A8C" w:rsidRPr="00534A8C" w:rsidRDefault="00534A8C" w:rsidP="00534A8C">
      <w:pPr>
        <w:pBdr>
          <w:bottom w:val="single" w:sz="4" w:space="1" w:color="auto"/>
        </w:pBdr>
        <w:tabs>
          <w:tab w:val="right" w:pos="10080"/>
        </w:tabs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34A8C">
        <w:rPr>
          <w:rFonts w:ascii="Times New Roman" w:hAnsi="Times New Roman" w:cs="Times New Roman"/>
          <w:b/>
          <w:sz w:val="24"/>
          <w:szCs w:val="24"/>
        </w:rPr>
        <w:t>SKILLS</w:t>
      </w:r>
    </w:p>
    <w:p w14:paraId="1391D831" w14:textId="52D503B7" w:rsidR="00534A8C" w:rsidRPr="00534A8C" w:rsidRDefault="00534A8C" w:rsidP="00F41E65">
      <w:pPr>
        <w:pStyle w:val="ListParagraph"/>
        <w:numPr>
          <w:ilvl w:val="0"/>
          <w:numId w:val="6"/>
        </w:numPr>
        <w:tabs>
          <w:tab w:val="right" w:pos="10080"/>
        </w:tabs>
        <w:ind w:left="504"/>
        <w:rPr>
          <w:sz w:val="24"/>
          <w:szCs w:val="24"/>
        </w:rPr>
      </w:pPr>
      <w:r w:rsidRPr="00534A8C">
        <w:rPr>
          <w:sz w:val="24"/>
          <w:szCs w:val="24"/>
        </w:rPr>
        <w:t>[Computer Skills (software and/or programming languages. List them out with commas separating each. Example: Microsoft Office, Google Drive, Finale, Sibelius, iMovie</w:t>
      </w:r>
      <w:r w:rsidR="00F41E65" w:rsidRPr="00534A8C">
        <w:rPr>
          <w:sz w:val="24"/>
          <w:szCs w:val="24"/>
        </w:rPr>
        <w:t>)]</w:t>
      </w:r>
    </w:p>
    <w:p w14:paraId="5D1F85D3" w14:textId="06E6BA84" w:rsidR="00534A8C" w:rsidRPr="00534A8C" w:rsidRDefault="00F41E65" w:rsidP="00F41E65">
      <w:pPr>
        <w:pStyle w:val="ListParagraph"/>
        <w:numPr>
          <w:ilvl w:val="0"/>
          <w:numId w:val="6"/>
        </w:numPr>
        <w:tabs>
          <w:tab w:val="right" w:pos="10080"/>
        </w:tabs>
        <w:ind w:left="504"/>
        <w:rPr>
          <w:sz w:val="24"/>
          <w:szCs w:val="24"/>
        </w:rPr>
      </w:pPr>
      <w:r w:rsidRPr="00534A8C">
        <w:rPr>
          <w:sz w:val="24"/>
          <w:szCs w:val="24"/>
        </w:rPr>
        <w:t>[Technical</w:t>
      </w:r>
      <w:r w:rsidR="00534A8C" w:rsidRPr="00534A8C">
        <w:rPr>
          <w:sz w:val="24"/>
          <w:szCs w:val="24"/>
        </w:rPr>
        <w:t xml:space="preserve"> Skills (for fields where hands-on technical skills are required</w:t>
      </w:r>
      <w:r w:rsidRPr="00534A8C">
        <w:rPr>
          <w:sz w:val="24"/>
          <w:szCs w:val="24"/>
        </w:rPr>
        <w:t>)]</w:t>
      </w:r>
    </w:p>
    <w:p w14:paraId="1D5DC812" w14:textId="4E785FB9" w:rsidR="00534A8C" w:rsidRPr="00534A8C" w:rsidRDefault="00F41E65" w:rsidP="00F41E65">
      <w:pPr>
        <w:pStyle w:val="ListParagraph"/>
        <w:numPr>
          <w:ilvl w:val="0"/>
          <w:numId w:val="6"/>
        </w:numPr>
        <w:tabs>
          <w:tab w:val="right" w:pos="10080"/>
        </w:tabs>
        <w:ind w:left="504"/>
        <w:rPr>
          <w:sz w:val="24"/>
          <w:szCs w:val="24"/>
        </w:rPr>
      </w:pPr>
      <w:r w:rsidRPr="00534A8C">
        <w:rPr>
          <w:sz w:val="24"/>
          <w:szCs w:val="24"/>
        </w:rPr>
        <w:t>[Foreign</w:t>
      </w:r>
      <w:r w:rsidR="00534A8C" w:rsidRPr="00534A8C">
        <w:rPr>
          <w:sz w:val="24"/>
          <w:szCs w:val="24"/>
        </w:rPr>
        <w:t xml:space="preserve"> language skills (if applicable</w:t>
      </w:r>
      <w:r w:rsidRPr="00534A8C">
        <w:rPr>
          <w:sz w:val="24"/>
          <w:szCs w:val="24"/>
        </w:rPr>
        <w:t>)]</w:t>
      </w:r>
    </w:p>
    <w:p w14:paraId="12AAABE4" w14:textId="77777777" w:rsidR="00534A8C" w:rsidRDefault="00534A8C" w:rsidP="00534A8C">
      <w:pPr>
        <w:pStyle w:val="CommentText"/>
        <w:rPr>
          <w:i/>
          <w:sz w:val="20"/>
          <w:szCs w:val="20"/>
        </w:rPr>
      </w:pPr>
    </w:p>
    <w:p w14:paraId="2DE4A870" w14:textId="77777777" w:rsidR="00534A8C" w:rsidRDefault="00534A8C" w:rsidP="00534A8C">
      <w:pPr>
        <w:pStyle w:val="CommentText"/>
        <w:rPr>
          <w:i/>
          <w:sz w:val="20"/>
          <w:szCs w:val="20"/>
        </w:rPr>
      </w:pPr>
    </w:p>
    <w:p w14:paraId="0BC2EBBE" w14:textId="77777777" w:rsidR="00534A8C" w:rsidRDefault="00534A8C" w:rsidP="00534A8C">
      <w:pPr>
        <w:pStyle w:val="CommentText"/>
        <w:rPr>
          <w:i/>
          <w:sz w:val="20"/>
          <w:szCs w:val="20"/>
        </w:rPr>
      </w:pPr>
    </w:p>
    <w:p w14:paraId="11203CE7" w14:textId="77777777" w:rsidR="00534A8C" w:rsidRDefault="00534A8C" w:rsidP="00534A8C">
      <w:pPr>
        <w:pStyle w:val="CommentText"/>
        <w:rPr>
          <w:i/>
          <w:sz w:val="20"/>
          <w:szCs w:val="20"/>
        </w:rPr>
      </w:pPr>
    </w:p>
    <w:p w14:paraId="06ECFAD6" w14:textId="77777777" w:rsidR="00534A8C" w:rsidRDefault="00534A8C" w:rsidP="00534A8C">
      <w:pPr>
        <w:pStyle w:val="CommentText"/>
        <w:rPr>
          <w:i/>
          <w:sz w:val="20"/>
          <w:szCs w:val="20"/>
        </w:rPr>
      </w:pPr>
    </w:p>
    <w:p w14:paraId="324B5637" w14:textId="23AA7F3C" w:rsidR="00534A8C" w:rsidRPr="003D7C0B" w:rsidRDefault="00534A8C" w:rsidP="00534A8C">
      <w:pPr>
        <w:pStyle w:val="CommentText"/>
        <w:rPr>
          <w:i/>
          <w:sz w:val="20"/>
          <w:szCs w:val="20"/>
        </w:rPr>
      </w:pPr>
      <w:r w:rsidRPr="003D7C0B">
        <w:rPr>
          <w:i/>
          <w:sz w:val="20"/>
          <w:szCs w:val="20"/>
        </w:rPr>
        <w:lastRenderedPageBreak/>
        <w:t xml:space="preserve">*** Performance-related sections, such as those below, should ONLY be used when applying for a music organization (i.e. </w:t>
      </w:r>
      <w:r>
        <w:rPr>
          <w:i/>
          <w:sz w:val="20"/>
          <w:szCs w:val="20"/>
        </w:rPr>
        <w:t xml:space="preserve">Music </w:t>
      </w:r>
      <w:r w:rsidRPr="003D7C0B">
        <w:rPr>
          <w:i/>
          <w:sz w:val="20"/>
          <w:szCs w:val="20"/>
        </w:rPr>
        <w:t>School, Concert Office, Ensemble) to demonstrate your professional knowledge. Do NOT include these if applying outside the music industry***</w:t>
      </w:r>
    </w:p>
    <w:p w14:paraId="0F373C46" w14:textId="77777777" w:rsidR="00534A8C" w:rsidRDefault="00534A8C" w:rsidP="00534A8C">
      <w:pPr>
        <w:pBdr>
          <w:bottom w:val="single" w:sz="4" w:space="1" w:color="auto"/>
        </w:pBdr>
        <w:tabs>
          <w:tab w:val="right" w:pos="10080"/>
        </w:tabs>
        <w:rPr>
          <w:b/>
        </w:rPr>
      </w:pPr>
    </w:p>
    <w:p w14:paraId="75FB74CF" w14:textId="77777777" w:rsidR="00F41E65" w:rsidRDefault="00F41E65" w:rsidP="00F41E65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SELECTED [OPERA/THEATRE] EXPERIENCE</w:t>
      </w:r>
    </w:p>
    <w:p w14:paraId="4ABD0F2D" w14:textId="77777777" w:rsidR="00F41E65" w:rsidRPr="00E800DC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BYU School of Music Opera/Theatre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FC136E" w14:textId="77777777" w:rsidR="00F41E65" w:rsidRPr="00BA26A0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Opera/Theatre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4E8233E2" w14:textId="77777777" w:rsidR="00F41E65" w:rsidRPr="00BA26A0" w:rsidRDefault="00F41E65" w:rsidP="00F41E65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r>
        <w:rPr>
          <w:i/>
          <w:iCs/>
          <w:sz w:val="24"/>
          <w:szCs w:val="24"/>
        </w:rPr>
        <w:t xml:space="preserve">i.e. </w:t>
      </w:r>
      <w:proofErr w:type="spellStart"/>
      <w:r w:rsidRPr="00BA26A0">
        <w:rPr>
          <w:i/>
          <w:iCs/>
          <w:sz w:val="24"/>
          <w:szCs w:val="24"/>
        </w:rPr>
        <w:t>Barbarina</w:t>
      </w:r>
      <w:proofErr w:type="spellEnd"/>
      <w:r w:rsidRPr="00BA26A0">
        <w:rPr>
          <w:i/>
          <w:iCs/>
          <w:sz w:val="24"/>
          <w:szCs w:val="24"/>
        </w:rPr>
        <w:t xml:space="preserve">]                                     </w:t>
      </w:r>
      <w:r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[Marriage of Figaro]</w:t>
      </w:r>
      <w:r w:rsidRPr="00BA26A0">
        <w:rPr>
          <w:i/>
          <w:iCs/>
          <w:sz w:val="24"/>
          <w:szCs w:val="24"/>
        </w:rPr>
        <w:tab/>
      </w:r>
      <w:r w:rsidRPr="00BA26A0"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>
        <w:rPr>
          <w:i/>
          <w:iCs/>
          <w:sz w:val="24"/>
          <w:szCs w:val="24"/>
        </w:rPr>
        <w:t>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</w:p>
    <w:p w14:paraId="740D4588" w14:textId="77777777" w:rsidR="00F41E65" w:rsidRPr="00BA26A0" w:rsidRDefault="00F41E65" w:rsidP="00F41E65">
      <w:pPr>
        <w:pStyle w:val="ListParagraph"/>
        <w:numPr>
          <w:ilvl w:val="0"/>
          <w:numId w:val="3"/>
        </w:numPr>
        <w:rPr>
          <w:i/>
          <w:iCs/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r>
        <w:rPr>
          <w:i/>
          <w:iCs/>
          <w:sz w:val="24"/>
          <w:szCs w:val="24"/>
        </w:rPr>
        <w:t xml:space="preserve">i.e. </w:t>
      </w:r>
      <w:r w:rsidRPr="00BA26A0">
        <w:rPr>
          <w:i/>
          <w:iCs/>
          <w:sz w:val="24"/>
          <w:szCs w:val="24"/>
        </w:rPr>
        <w:t xml:space="preserve">Chorus]                                       </w:t>
      </w:r>
      <w:r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[Falstaff]</w:t>
      </w:r>
      <w:r w:rsidRPr="00BA26A0">
        <w:rPr>
          <w:i/>
          <w:iCs/>
          <w:sz w:val="24"/>
          <w:szCs w:val="24"/>
        </w:rPr>
        <w:tab/>
        <w:t xml:space="preserve">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</w:p>
    <w:p w14:paraId="3C3169D8" w14:textId="77777777" w:rsidR="00F41E65" w:rsidRDefault="00F41E65" w:rsidP="00F41E65">
      <w:pPr>
        <w:pStyle w:val="NoSpacing"/>
      </w:pPr>
    </w:p>
    <w:p w14:paraId="4EB64BA0" w14:textId="77777777" w:rsidR="00F41E65" w:rsidRPr="00E800DC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Organization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State</w:t>
      </w:r>
    </w:p>
    <w:p w14:paraId="42800FE4" w14:textId="77777777" w:rsidR="00F41E65" w:rsidRPr="00BA26A0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Opera/Theatre Piece</w:t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45EE84B4" w14:textId="77777777" w:rsidR="00F41E65" w:rsidRPr="00BA26A0" w:rsidRDefault="00F41E65" w:rsidP="00F41E65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BA26A0">
        <w:rPr>
          <w:i/>
          <w:iCs/>
          <w:sz w:val="24"/>
          <w:szCs w:val="24"/>
        </w:rPr>
        <w:t>[</w:t>
      </w:r>
      <w:proofErr w:type="spellStart"/>
      <w:r>
        <w:rPr>
          <w:i/>
          <w:iCs/>
          <w:sz w:val="24"/>
          <w:szCs w:val="24"/>
        </w:rPr>
        <w:t>i.e.</w:t>
      </w:r>
      <w:r w:rsidRPr="00BA26A0">
        <w:rPr>
          <w:i/>
          <w:iCs/>
          <w:sz w:val="24"/>
          <w:szCs w:val="24"/>
        </w:rPr>
        <w:t>Maria</w:t>
      </w:r>
      <w:proofErr w:type="spellEnd"/>
      <w:r w:rsidRPr="00BA26A0">
        <w:rPr>
          <w:i/>
          <w:iCs/>
          <w:sz w:val="24"/>
          <w:szCs w:val="24"/>
        </w:rPr>
        <w:t xml:space="preserve">]                                          </w:t>
      </w:r>
      <w:r>
        <w:rPr>
          <w:i/>
          <w:iCs/>
          <w:sz w:val="24"/>
          <w:szCs w:val="24"/>
        </w:rPr>
        <w:tab/>
      </w:r>
      <w:r w:rsidRPr="00BA26A0">
        <w:rPr>
          <w:i/>
          <w:iCs/>
          <w:sz w:val="24"/>
          <w:szCs w:val="24"/>
        </w:rPr>
        <w:t>[West Side Story]</w:t>
      </w:r>
      <w:r w:rsidRPr="00BA26A0"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6A65D64A" w14:textId="77777777" w:rsidR="00F41E65" w:rsidRDefault="00F41E65" w:rsidP="00F41E65">
      <w:pPr>
        <w:pStyle w:val="NoSpacing"/>
      </w:pPr>
    </w:p>
    <w:p w14:paraId="5FDABA1C" w14:textId="77777777" w:rsidR="00F41E65" w:rsidRDefault="00F41E65" w:rsidP="00F41E65">
      <w:pPr>
        <w:pStyle w:val="NoSpacing"/>
        <w:pBdr>
          <w:bottom w:val="single" w:sz="4" w:space="1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SELECTED [CONCERT/ORATORIO] EXPERIENCE</w:t>
      </w:r>
    </w:p>
    <w:p w14:paraId="6522AD38" w14:textId="77777777" w:rsidR="00F41E65" w:rsidRPr="00E800DC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BYU School of Music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3C173B">
        <w:rPr>
          <w:rFonts w:ascii="Times New Roman" w:hAnsi="Times New Roman" w:cs="Times New Roman"/>
          <w:sz w:val="24"/>
          <w:szCs w:val="24"/>
        </w:rPr>
        <w:t>Provo, UT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E5C3081" w14:textId="77777777" w:rsidR="00F41E65" w:rsidRPr="00BA26A0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Concert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31BDCC09" w14:textId="77777777" w:rsidR="00F41E65" w:rsidRPr="008D4F51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[i.e. Soloist]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[Beethoven Mass in C]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594942D2" w14:textId="77777777" w:rsidR="00F41E65" w:rsidRDefault="00F41E65" w:rsidP="00F41E65">
      <w:pPr>
        <w:spacing w:line="240" w:lineRule="exact"/>
        <w:rPr>
          <w:i/>
          <w:iCs/>
          <w:sz w:val="24"/>
          <w:szCs w:val="24"/>
        </w:rPr>
      </w:pPr>
    </w:p>
    <w:p w14:paraId="6A954C0D" w14:textId="77777777" w:rsidR="00F41E65" w:rsidRPr="00E800DC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 xml:space="preserve">[Bach Cantata </w:t>
      </w:r>
      <w:r w:rsidRPr="008D4F51">
        <w:rPr>
          <w:rFonts w:ascii="Times New Roman" w:hAnsi="Times New Roman" w:cs="Times New Roman"/>
          <w:b/>
          <w:bCs/>
          <w:iCs/>
          <w:sz w:val="24"/>
          <w:szCs w:val="24"/>
        </w:rPr>
        <w:t>Series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]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</w:t>
      </w:r>
      <w:r w:rsidRPr="003C173B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State </w:t>
      </w:r>
    </w:p>
    <w:p w14:paraId="7C937FC9" w14:textId="77777777" w:rsidR="00F41E65" w:rsidRPr="00BA26A0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Position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Concert Piece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 </w:t>
      </w:r>
      <w:r>
        <w:rPr>
          <w:i/>
          <w:iCs/>
          <w:sz w:val="24"/>
          <w:szCs w:val="24"/>
        </w:rPr>
        <w:tab/>
        <w:t xml:space="preserve">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419A45E5" w14:textId="77777777" w:rsidR="00F41E65" w:rsidRPr="00BA26A0" w:rsidRDefault="00F41E65" w:rsidP="00F41E65">
      <w:pPr>
        <w:pStyle w:val="ListParagraph"/>
        <w:numPr>
          <w:ilvl w:val="0"/>
          <w:numId w:val="3"/>
        </w:numPr>
        <w:spacing w:line="240" w:lineRule="exact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[i.e. Soloist]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>[Bach Cantata]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  <w:t xml:space="preserve">                  Month</w:t>
      </w:r>
      <w:r w:rsidRPr="00BA26A0">
        <w:rPr>
          <w:i/>
          <w:iCs/>
          <w:sz w:val="24"/>
          <w:szCs w:val="24"/>
        </w:rPr>
        <w:t xml:space="preserve"> 20XX-</w:t>
      </w:r>
      <w:r>
        <w:rPr>
          <w:i/>
          <w:iCs/>
          <w:sz w:val="24"/>
          <w:szCs w:val="24"/>
        </w:rPr>
        <w:t>Month 20XX</w:t>
      </w:r>
      <w:r w:rsidRPr="00BA26A0">
        <w:rPr>
          <w:i/>
          <w:sz w:val="24"/>
          <w:szCs w:val="24"/>
        </w:rPr>
        <w:tab/>
      </w:r>
    </w:p>
    <w:p w14:paraId="5678300A" w14:textId="77777777" w:rsidR="00F41E65" w:rsidRDefault="00F41E65" w:rsidP="00F41E65">
      <w:pPr>
        <w:spacing w:line="240" w:lineRule="exact"/>
        <w:rPr>
          <w:i/>
          <w:iCs/>
          <w:sz w:val="24"/>
          <w:szCs w:val="24"/>
        </w:rPr>
      </w:pPr>
    </w:p>
    <w:p w14:paraId="5BD7E545" w14:textId="77777777" w:rsidR="00F41E65" w:rsidRDefault="00F41E65" w:rsidP="00F41E6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FESTIVALS &amp; WORKSHOPS</w:t>
      </w:r>
    </w:p>
    <w:p w14:paraId="048368A7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Festival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40528750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Ensemble, Position Title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Month 20XX-Month 20XX</w:t>
      </w:r>
    </w:p>
    <w:p w14:paraId="391DEE31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i/>
          <w:iCs/>
          <w:sz w:val="24"/>
          <w:szCs w:val="24"/>
        </w:rPr>
      </w:pPr>
    </w:p>
    <w:p w14:paraId="4C479761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Festival Name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City, State</w:t>
      </w:r>
    </w:p>
    <w:p w14:paraId="71874C50" w14:textId="77777777" w:rsidR="00F41E65" w:rsidRPr="003C173B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</w:rPr>
        <w:t>Ensemble, Position Title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4"/>
          <w:szCs w:val="24"/>
        </w:rPr>
        <w:t>Month 20XX-Month 20XX</w:t>
      </w:r>
    </w:p>
    <w:p w14:paraId="6E877E5D" w14:textId="77777777" w:rsidR="00F41E65" w:rsidRDefault="00F41E65" w:rsidP="00F41E65">
      <w:pPr>
        <w:pStyle w:val="NoSpacing"/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</w:p>
    <w:p w14:paraId="5F07A5CD" w14:textId="77777777" w:rsidR="00F41E65" w:rsidRDefault="00F41E65" w:rsidP="00F41E65">
      <w:pPr>
        <w:pStyle w:val="NoSpacing"/>
        <w:pBdr>
          <w:bottom w:val="single" w:sz="4" w:space="1" w:color="auto"/>
        </w:pBdr>
        <w:tabs>
          <w:tab w:val="right" w:pos="10800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COMPETITIONS &amp; PERFORMANCE AWARDS</w:t>
      </w:r>
    </w:p>
    <w:p w14:paraId="43709897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Cs/>
          <w:sz w:val="24"/>
          <w:szCs w:val="24"/>
        </w:rPr>
        <w:t>[i.e. Concerto Competition Winner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BYU School of Music]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519AC101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38EB2FA3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318F45C0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</w:rPr>
        <w:t>Award</w:t>
      </w:r>
      <w:r>
        <w:rPr>
          <w:rFonts w:ascii="Times New Roman" w:hAnsi="Times New Roman" w:cs="Times New Roman"/>
          <w:iCs/>
          <w:sz w:val="24"/>
          <w:szCs w:val="24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</w:rPr>
        <w:t>Organization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Month 20XX</w:t>
      </w:r>
    </w:p>
    <w:p w14:paraId="60739FCE" w14:textId="77777777" w:rsidR="00F41E65" w:rsidRDefault="00F41E65" w:rsidP="00F41E65">
      <w:pPr>
        <w:pStyle w:val="NoSpacing"/>
        <w:tabs>
          <w:tab w:val="right" w:pos="10800"/>
        </w:tabs>
        <w:ind w:left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4EC67F7F" w14:textId="77777777" w:rsidR="00F41E65" w:rsidRDefault="00F41E65" w:rsidP="00F41E65">
      <w:pPr>
        <w:tabs>
          <w:tab w:val="right" w:pos="10080"/>
        </w:tabs>
        <w:jc w:val="center"/>
        <w:rPr>
          <w:i/>
          <w:sz w:val="20"/>
          <w:szCs w:val="20"/>
        </w:rPr>
      </w:pPr>
      <w:r w:rsidRPr="00104255">
        <w:rPr>
          <w:i/>
          <w:sz w:val="20"/>
          <w:szCs w:val="20"/>
        </w:rPr>
        <w:t xml:space="preserve">***Do not include brackets [---] in your descriptions, these are meant to show how </w:t>
      </w:r>
      <w:r>
        <w:rPr>
          <w:i/>
          <w:sz w:val="20"/>
          <w:szCs w:val="20"/>
        </w:rPr>
        <w:t>to</w:t>
      </w:r>
      <w:r w:rsidRPr="00104255">
        <w:rPr>
          <w:i/>
          <w:sz w:val="20"/>
          <w:szCs w:val="20"/>
        </w:rPr>
        <w:t xml:space="preserve"> highlight your information.***</w:t>
      </w:r>
    </w:p>
    <w:p w14:paraId="301606ED" w14:textId="77777777" w:rsidR="00F41E65" w:rsidRDefault="00F41E65" w:rsidP="00F41E65">
      <w:pPr>
        <w:tabs>
          <w:tab w:val="right" w:pos="10080"/>
        </w:tabs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Organize the sections as they relate to the position you are auditioning for, with the most relevant at the top</w:t>
      </w:r>
    </w:p>
    <w:p w14:paraId="58147921" w14:textId="3C61A80E" w:rsidR="00F41E65" w:rsidRPr="0021359E" w:rsidRDefault="00F41E65" w:rsidP="00F41E65">
      <w:pPr>
        <w:tabs>
          <w:tab w:val="right" w:pos="10080"/>
        </w:tabs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Keep to one page if possible</w:t>
      </w:r>
      <w:r>
        <w:rPr>
          <w:i/>
          <w:sz w:val="20"/>
          <w:szCs w:val="20"/>
        </w:rPr>
        <w:t>, two pages are okay if 2</w:t>
      </w:r>
      <w:r w:rsidRPr="00F41E65">
        <w:rPr>
          <w:i/>
          <w:sz w:val="20"/>
          <w:szCs w:val="20"/>
          <w:vertAlign w:val="superscript"/>
        </w:rPr>
        <w:t>nd</w:t>
      </w:r>
      <w:r>
        <w:rPr>
          <w:i/>
          <w:sz w:val="20"/>
          <w:szCs w:val="20"/>
        </w:rPr>
        <w:t xml:space="preserve"> page is  completely filled</w:t>
      </w:r>
    </w:p>
    <w:sectPr w:rsidR="00F41E65" w:rsidRPr="0021359E" w:rsidSect="001F08C0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C6606"/>
    <w:multiLevelType w:val="hybridMultilevel"/>
    <w:tmpl w:val="A2FAD4A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69D3844"/>
    <w:multiLevelType w:val="hybridMultilevel"/>
    <w:tmpl w:val="8BC8F404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2" w15:restartNumberingAfterBreak="0">
    <w:nsid w:val="281D0FD0"/>
    <w:multiLevelType w:val="hybridMultilevel"/>
    <w:tmpl w:val="B896F9A6"/>
    <w:lvl w:ilvl="0" w:tplc="04090005">
      <w:start w:val="1"/>
      <w:numFmt w:val="bullet"/>
      <w:lvlText w:val=""/>
      <w:lvlJc w:val="left"/>
      <w:pPr>
        <w:ind w:left="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0" w:hanging="360"/>
      </w:pPr>
      <w:rPr>
        <w:rFonts w:ascii="Wingdings" w:hAnsi="Wingdings" w:hint="default"/>
      </w:rPr>
    </w:lvl>
  </w:abstractNum>
  <w:abstractNum w:abstractNumId="3" w15:restartNumberingAfterBreak="0">
    <w:nsid w:val="2C5C6ECB"/>
    <w:multiLevelType w:val="hybridMultilevel"/>
    <w:tmpl w:val="72606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ADC563E"/>
    <w:multiLevelType w:val="hybridMultilevel"/>
    <w:tmpl w:val="9BEC59C4"/>
    <w:lvl w:ilvl="0" w:tplc="04090005">
      <w:start w:val="1"/>
      <w:numFmt w:val="bullet"/>
      <w:lvlText w:val=""/>
      <w:lvlJc w:val="left"/>
      <w:pPr>
        <w:ind w:left="471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1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</w:abstractNum>
  <w:abstractNum w:abstractNumId="5" w15:restartNumberingAfterBreak="0">
    <w:nsid w:val="73E44C2D"/>
    <w:multiLevelType w:val="hybridMultilevel"/>
    <w:tmpl w:val="B02AE4E4"/>
    <w:lvl w:ilvl="0" w:tplc="2B4C522E">
      <w:start w:val="1"/>
      <w:numFmt w:val="bullet"/>
      <w:lvlText w:val=""/>
      <w:lvlJc w:val="left"/>
      <w:pPr>
        <w:ind w:left="360" w:hanging="216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4F35C38"/>
    <w:multiLevelType w:val="hybridMultilevel"/>
    <w:tmpl w:val="490816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A94E2B"/>
    <w:multiLevelType w:val="hybridMultilevel"/>
    <w:tmpl w:val="50424B04"/>
    <w:lvl w:ilvl="0" w:tplc="88A4797A">
      <w:start w:val="1"/>
      <w:numFmt w:val="bullet"/>
      <w:lvlText w:val=""/>
      <w:lvlJc w:val="left"/>
      <w:pPr>
        <w:ind w:left="432" w:hanging="288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86012243">
    <w:abstractNumId w:val="3"/>
  </w:num>
  <w:num w:numId="2" w16cid:durableId="533201939">
    <w:abstractNumId w:val="6"/>
  </w:num>
  <w:num w:numId="3" w16cid:durableId="1675645973">
    <w:abstractNumId w:val="1"/>
  </w:num>
  <w:num w:numId="4" w16cid:durableId="1876310786">
    <w:abstractNumId w:val="2"/>
  </w:num>
  <w:num w:numId="5" w16cid:durableId="2121410961">
    <w:abstractNumId w:val="4"/>
  </w:num>
  <w:num w:numId="6" w16cid:durableId="587036337">
    <w:abstractNumId w:val="0"/>
  </w:num>
  <w:num w:numId="7" w16cid:durableId="402802484">
    <w:abstractNumId w:val="5"/>
  </w:num>
  <w:num w:numId="8" w16cid:durableId="15515304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/>
  <w:attachedTemplate r:id="rId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9C9"/>
    <w:rsid w:val="00031E44"/>
    <w:rsid w:val="00096B23"/>
    <w:rsid w:val="001F08C0"/>
    <w:rsid w:val="00253153"/>
    <w:rsid w:val="00296D65"/>
    <w:rsid w:val="003C173B"/>
    <w:rsid w:val="00475CB6"/>
    <w:rsid w:val="00534A8C"/>
    <w:rsid w:val="00564F9E"/>
    <w:rsid w:val="005F55A3"/>
    <w:rsid w:val="006038E6"/>
    <w:rsid w:val="00656126"/>
    <w:rsid w:val="008A5E44"/>
    <w:rsid w:val="008B5338"/>
    <w:rsid w:val="0090446E"/>
    <w:rsid w:val="00954003"/>
    <w:rsid w:val="00B163E5"/>
    <w:rsid w:val="00B46AF4"/>
    <w:rsid w:val="00CB1E5C"/>
    <w:rsid w:val="00DA1D3C"/>
    <w:rsid w:val="00E800DC"/>
    <w:rsid w:val="00EE59C9"/>
    <w:rsid w:val="00F0727A"/>
    <w:rsid w:val="00F15246"/>
    <w:rsid w:val="00F41E65"/>
    <w:rsid w:val="00FF0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B8D749"/>
  <w15:chartTrackingRefBased/>
  <w15:docId w15:val="{7BC8FE27-D92B-4F2F-A69A-E053896886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F08C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1F08C0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F0727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534A8C"/>
    <w:pPr>
      <w:spacing w:after="0" w:line="240" w:lineRule="auto"/>
    </w:pPr>
    <w:rPr>
      <w:rFonts w:eastAsiaTheme="minorEastAsia"/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34A8C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jack4\Downloads\experience-focused-education-resume-dotx%20(39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experience-focused-education-resume-dotx (39).dotx</Template>
  <TotalTime>12</TotalTime>
  <Pages>2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Derek Jack</dc:creator>
  <cp:keywords/>
  <dc:description/>
  <cp:lastModifiedBy>Derek Jack</cp:lastModifiedBy>
  <cp:revision>3</cp:revision>
  <dcterms:created xsi:type="dcterms:W3CDTF">2025-02-15T23:06:00Z</dcterms:created>
  <dcterms:modified xsi:type="dcterms:W3CDTF">2025-02-16T00:50:00Z</dcterms:modified>
</cp:coreProperties>
</file>