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42388" w14:textId="5B84E2CD" w:rsidR="00162DBF" w:rsidRDefault="0090446E" w:rsidP="00564F9E">
      <w:pPr>
        <w:pStyle w:val="NoSpacing"/>
        <w:tabs>
          <w:tab w:val="left" w:pos="1530"/>
        </w:tabs>
        <w:jc w:val="center"/>
        <w:rPr>
          <w:rFonts w:ascii="Times New Roman" w:hAnsi="Times New Roman" w:cs="Times New Roman"/>
          <w:b/>
          <w:sz w:val="32"/>
        </w:rPr>
      </w:pPr>
      <w:proofErr w:type="spellStart"/>
      <w:proofErr w:type="gramStart"/>
      <w:r>
        <w:rPr>
          <w:rFonts w:ascii="Times New Roman" w:hAnsi="Times New Roman" w:cs="Times New Roman"/>
          <w:b/>
          <w:sz w:val="32"/>
        </w:rPr>
        <w:t>Firstname</w:t>
      </w:r>
      <w:proofErr w:type="spellEnd"/>
      <w:proofErr w:type="gramEnd"/>
      <w:r>
        <w:rPr>
          <w:rFonts w:ascii="Times New Roman" w:hAnsi="Times New Roman" w:cs="Times New Roman"/>
          <w:b/>
          <w:sz w:val="32"/>
        </w:rPr>
        <w:t xml:space="preserve"> Lastname</w:t>
      </w:r>
    </w:p>
    <w:p w14:paraId="2AB4B7A6" w14:textId="77777777" w:rsidR="00186A1A" w:rsidRDefault="00186A1A" w:rsidP="00186A1A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</w:rPr>
        <w:t>Instrument</w:t>
      </w:r>
    </w:p>
    <w:p w14:paraId="002403A2" w14:textId="71D32CF9" w:rsidR="001F08C0" w:rsidRDefault="001F08C0" w:rsidP="003C173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(123) 456-7890 </w:t>
      </w:r>
      <w:r>
        <w:rPr>
          <w:b/>
          <w:sz w:val="24"/>
          <w:szCs w:val="24"/>
        </w:rPr>
        <w:t xml:space="preserve">∙ </w:t>
      </w:r>
      <w:r w:rsidR="0090446E">
        <w:rPr>
          <w:rFonts w:ascii="Times New Roman" w:hAnsi="Times New Roman" w:cs="Times New Roman"/>
          <w:sz w:val="24"/>
          <w:szCs w:val="24"/>
        </w:rPr>
        <w:t>your_email</w:t>
      </w:r>
      <w:r w:rsidR="00096B23">
        <w:rPr>
          <w:rFonts w:ascii="Times New Roman" w:hAnsi="Times New Roman" w:cs="Times New Roman"/>
          <w:sz w:val="24"/>
          <w:szCs w:val="24"/>
        </w:rPr>
        <w:t>@url</w:t>
      </w:r>
      <w:r w:rsidR="003C173B" w:rsidRPr="003C173B">
        <w:rPr>
          <w:rFonts w:ascii="Times New Roman" w:hAnsi="Times New Roman" w:cs="Times New Roman"/>
          <w:sz w:val="24"/>
          <w:szCs w:val="24"/>
        </w:rPr>
        <w:t>.com</w:t>
      </w:r>
      <w:r w:rsidR="003C173B">
        <w:rPr>
          <w:rFonts w:ascii="Times New Roman" w:hAnsi="Times New Roman" w:cs="Times New Roman"/>
          <w:sz w:val="24"/>
          <w:szCs w:val="24"/>
        </w:rPr>
        <w:t xml:space="preserve"> </w:t>
      </w:r>
      <w:r w:rsidR="003C173B">
        <w:rPr>
          <w:b/>
          <w:sz w:val="24"/>
          <w:szCs w:val="24"/>
        </w:rPr>
        <w:t xml:space="preserve">∙ </w:t>
      </w:r>
      <w:r w:rsidR="003C173B">
        <w:rPr>
          <w:rFonts w:ascii="Times New Roman" w:hAnsi="Times New Roman" w:cs="Times New Roman"/>
          <w:sz w:val="24"/>
          <w:szCs w:val="24"/>
        </w:rPr>
        <w:t>linkedin.com/in/</w:t>
      </w:r>
      <w:proofErr w:type="spellStart"/>
      <w:r w:rsidR="003C173B">
        <w:rPr>
          <w:rFonts w:ascii="Times New Roman" w:hAnsi="Times New Roman" w:cs="Times New Roman"/>
          <w:sz w:val="24"/>
          <w:szCs w:val="24"/>
        </w:rPr>
        <w:t>yourURL</w:t>
      </w:r>
      <w:proofErr w:type="spellEnd"/>
      <w:r w:rsidR="00F43876">
        <w:rPr>
          <w:b/>
          <w:sz w:val="24"/>
          <w:szCs w:val="24"/>
        </w:rPr>
        <w:t xml:space="preserve">∙ </w:t>
      </w:r>
      <w:r w:rsidR="008C3A84">
        <w:rPr>
          <w:rFonts w:ascii="Times New Roman" w:hAnsi="Times New Roman" w:cs="Times New Roman"/>
          <w:sz w:val="24"/>
          <w:szCs w:val="24"/>
        </w:rPr>
        <w:t>Portfolio Link</w:t>
      </w:r>
    </w:p>
    <w:p w14:paraId="08B3A91D" w14:textId="77777777" w:rsidR="00186A1A" w:rsidRDefault="00186A1A" w:rsidP="003C173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00AC0E8F" w14:textId="77777777" w:rsidR="001F08C0" w:rsidRDefault="001F08C0" w:rsidP="001F08C0">
      <w:pPr>
        <w:pStyle w:val="NoSpacing"/>
        <w:rPr>
          <w:rFonts w:ascii="Times New Roman" w:hAnsi="Times New Roman" w:cs="Times New Roman"/>
        </w:rPr>
      </w:pPr>
    </w:p>
    <w:p w14:paraId="63B739F9" w14:textId="77777777" w:rsidR="001F08C0" w:rsidRDefault="001F08C0" w:rsidP="001F08C0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0737EC40" w14:textId="2C7B5738" w:rsidR="001F08C0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/>
          <w:bCs/>
          <w:sz w:val="24"/>
          <w:szCs w:val="24"/>
        </w:rPr>
        <w:t xml:space="preserve">Bachelor of </w:t>
      </w:r>
      <w:r w:rsidR="008C3A84">
        <w:rPr>
          <w:rFonts w:ascii="Times New Roman" w:hAnsi="Times New Roman" w:cs="Times New Roman"/>
          <w:b/>
          <w:bCs/>
          <w:sz w:val="24"/>
          <w:szCs w:val="24"/>
        </w:rPr>
        <w:t xml:space="preserve">Music or </w:t>
      </w:r>
      <w:r w:rsidRPr="00954003">
        <w:rPr>
          <w:rFonts w:ascii="Times New Roman" w:hAnsi="Times New Roman" w:cs="Times New Roman"/>
          <w:b/>
          <w:bCs/>
          <w:sz w:val="24"/>
          <w:szCs w:val="24"/>
        </w:rPr>
        <w:t xml:space="preserve">Arts: </w:t>
      </w:r>
      <w:r w:rsidR="008C3A84">
        <w:rPr>
          <w:rFonts w:ascii="Times New Roman" w:hAnsi="Times New Roman" w:cs="Times New Roman"/>
          <w:b/>
          <w:bCs/>
          <w:sz w:val="24"/>
          <w:szCs w:val="24"/>
        </w:rPr>
        <w:t>Major</w:t>
      </w:r>
      <w:r w:rsidRPr="00954003">
        <w:rPr>
          <w:rFonts w:ascii="Times New Roman" w:hAnsi="Times New Roman" w:cs="Times New Roman"/>
          <w:b/>
          <w:bCs/>
          <w:sz w:val="24"/>
          <w:szCs w:val="24"/>
        </w:rPr>
        <w:t>, Emphasis in XXXX</w:t>
      </w:r>
      <w:r w:rsidR="001F08C0">
        <w:rPr>
          <w:rFonts w:ascii="Times New Roman" w:hAnsi="Times New Roman" w:cs="Times New Roman"/>
          <w:b/>
          <w:sz w:val="24"/>
          <w:szCs w:val="24"/>
        </w:rPr>
        <w:tab/>
      </w:r>
      <w:r w:rsidR="001F08C0">
        <w:rPr>
          <w:rFonts w:ascii="Times New Roman" w:hAnsi="Times New Roman" w:cs="Times New Roman"/>
          <w:sz w:val="24"/>
          <w:szCs w:val="24"/>
        </w:rPr>
        <w:t xml:space="preserve">Apr 20XX </w:t>
      </w:r>
    </w:p>
    <w:p w14:paraId="076F036F" w14:textId="77777777" w:rsidR="001F08C0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Brigham Young University</w:t>
      </w:r>
      <w:r w:rsidR="001F08C0"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48E364EF" w14:textId="77777777" w:rsidR="001F08C0" w:rsidRDefault="001F08C0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Minor in XXXX</w:t>
      </w:r>
    </w:p>
    <w:p w14:paraId="56A3F3B9" w14:textId="77777777" w:rsidR="00F0727A" w:rsidRDefault="00F0727A" w:rsidP="00F0727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6AC9E44F" w14:textId="77777777" w:rsidR="00F0727A" w:rsidRDefault="003C173B" w:rsidP="00F0727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Scholarships received at BYU</w:t>
      </w:r>
    </w:p>
    <w:p w14:paraId="5E489E50" w14:textId="1EDF950A" w:rsidR="00F0727A" w:rsidRDefault="00F0727A" w:rsidP="00F0727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Applicable </w:t>
      </w:r>
      <w:r w:rsidR="00F43876">
        <w:rPr>
          <w:sz w:val="24"/>
          <w:szCs w:val="24"/>
        </w:rPr>
        <w:t xml:space="preserve">Student </w:t>
      </w:r>
      <w:r>
        <w:rPr>
          <w:sz w:val="24"/>
          <w:szCs w:val="24"/>
        </w:rPr>
        <w:t>Organizations</w:t>
      </w:r>
    </w:p>
    <w:p w14:paraId="22EE4765" w14:textId="7CCF0796" w:rsidR="00DA1D3C" w:rsidRDefault="008C3A84" w:rsidP="00DA1D3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Certificates</w:t>
      </w:r>
    </w:p>
    <w:p w14:paraId="67B3D1F0" w14:textId="77777777" w:rsidR="00E800DC" w:rsidRDefault="00E800DC" w:rsidP="00E800DC">
      <w:pPr>
        <w:pStyle w:val="NoSpacing"/>
      </w:pPr>
    </w:p>
    <w:p w14:paraId="64AAF599" w14:textId="7D6CEDBD" w:rsidR="00E800DC" w:rsidRDefault="008C3A84" w:rsidP="00E800DC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PROFESSIONAL AUDITION </w:t>
      </w:r>
      <w:r w:rsidR="00E800DC"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0D9CE366" w14:textId="79704D0A" w:rsidR="00E800DC" w:rsidRPr="00E800DC" w:rsidRDefault="008C3A84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Instrument &amp; Placement </w:t>
      </w:r>
      <w:r w:rsidR="00F43876">
        <w:rPr>
          <w:rFonts w:ascii="Times New Roman" w:hAnsi="Times New Roman" w:cs="Times New Roman"/>
          <w:b/>
          <w:bCs/>
          <w:iCs/>
          <w:sz w:val="24"/>
          <w:szCs w:val="24"/>
        </w:rPr>
        <w:t>[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i.e. Cello Semi-Finalist</w:t>
      </w:r>
      <w:r w:rsidR="00F43876">
        <w:rPr>
          <w:rFonts w:ascii="Times New Roman" w:hAnsi="Times New Roman" w:cs="Times New Roman"/>
          <w:b/>
          <w:bCs/>
          <w:iCs/>
          <w:sz w:val="24"/>
          <w:szCs w:val="24"/>
        </w:rPr>
        <w:t>]</w:t>
      </w:r>
      <w:r w:rsidR="00E800D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</w:t>
      </w:r>
      <w:r w:rsidR="003C173B">
        <w:rPr>
          <w:rFonts w:ascii="Times New Roman" w:hAnsi="Times New Roman" w:cs="Times New Roman"/>
          <w:sz w:val="24"/>
          <w:szCs w:val="24"/>
        </w:rPr>
        <w:t xml:space="preserve"> 20XX</w:t>
      </w:r>
      <w:r w:rsidR="00E800DC">
        <w:rPr>
          <w:rFonts w:ascii="Times New Roman" w:hAnsi="Times New Roman" w:cs="Times New Roman"/>
          <w:sz w:val="24"/>
          <w:szCs w:val="24"/>
        </w:rPr>
        <w:t>-Present</w:t>
      </w:r>
    </w:p>
    <w:p w14:paraId="56CC7A59" w14:textId="529BF3E2" w:rsidR="00E800DC" w:rsidRDefault="008C3A84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Orchestra Name Audition</w:t>
      </w:r>
      <w:r w:rsidR="003C173B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</w:t>
      </w:r>
      <w:r w:rsidR="003C173B" w:rsidRPr="003C17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State</w:t>
      </w:r>
    </w:p>
    <w:p w14:paraId="71DF85CA" w14:textId="77777777" w:rsidR="008C3A84" w:rsidRDefault="008C3A84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</w:p>
    <w:p w14:paraId="6A54642D" w14:textId="24D7F50B" w:rsidR="008C3A84" w:rsidRPr="00E800DC" w:rsidRDefault="008C3A84" w:rsidP="008C3A84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Instrument &amp; Placement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20XX-Present</w:t>
      </w:r>
    </w:p>
    <w:p w14:paraId="4293F22E" w14:textId="77777777" w:rsidR="008C3A84" w:rsidRDefault="008C3A84" w:rsidP="008C3A84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Orchestra Name Audition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</w:t>
      </w:r>
      <w:r w:rsidRPr="003C17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State</w:t>
      </w:r>
    </w:p>
    <w:p w14:paraId="0F7082BE" w14:textId="77777777" w:rsidR="008C3A84" w:rsidRDefault="008C3A84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</w:p>
    <w:p w14:paraId="6F2985D0" w14:textId="0F8E6846" w:rsidR="008C3A84" w:rsidRDefault="008C3A84" w:rsidP="008C3A84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SELECTED [ENSEMBLE TYPE YOU ARE APPLYING FOR] EXPERIENCE</w:t>
      </w:r>
    </w:p>
    <w:p w14:paraId="57F78879" w14:textId="5C83A7A8" w:rsidR="003C173B" w:rsidRDefault="008C3A84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Position Title </w:t>
      </w:r>
      <w:r w:rsidR="00F43876">
        <w:rPr>
          <w:rFonts w:ascii="Times New Roman" w:hAnsi="Times New Roman" w:cs="Times New Roman"/>
          <w:b/>
          <w:bCs/>
          <w:iCs/>
          <w:sz w:val="24"/>
          <w:szCs w:val="24"/>
        </w:rPr>
        <w:t>[</w:t>
      </w:r>
      <w:r w:rsidRPr="007E24D2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i.e. </w:t>
      </w:r>
      <w:r w:rsidR="007E24D2" w:rsidRPr="007E24D2">
        <w:rPr>
          <w:rFonts w:ascii="Times New Roman" w:hAnsi="Times New Roman" w:cs="Times New Roman"/>
          <w:b/>
          <w:bCs/>
          <w:iCs/>
          <w:sz w:val="24"/>
          <w:szCs w:val="24"/>
        </w:rPr>
        <w:t>Principal Cellist</w:t>
      </w:r>
      <w:r w:rsidR="00F43876">
        <w:rPr>
          <w:rFonts w:ascii="Times New Roman" w:hAnsi="Times New Roman" w:cs="Times New Roman"/>
          <w:b/>
          <w:bCs/>
          <w:iCs/>
          <w:sz w:val="24"/>
          <w:szCs w:val="24"/>
        </w:rPr>
        <w:t>]</w:t>
      </w:r>
      <w:r w:rsidR="003C173B">
        <w:rPr>
          <w:rFonts w:ascii="Times New Roman" w:hAnsi="Times New Roman" w:cs="Times New Roman"/>
          <w:b/>
          <w:sz w:val="24"/>
          <w:szCs w:val="24"/>
        </w:rPr>
        <w:tab/>
      </w:r>
      <w:r w:rsidR="007E24D2">
        <w:rPr>
          <w:rFonts w:ascii="Times New Roman" w:hAnsi="Times New Roman" w:cs="Times New Roman"/>
          <w:sz w:val="24"/>
          <w:szCs w:val="24"/>
        </w:rPr>
        <w:t>Month</w:t>
      </w:r>
      <w:r w:rsidR="003C173B">
        <w:rPr>
          <w:rFonts w:ascii="Times New Roman" w:hAnsi="Times New Roman" w:cs="Times New Roman"/>
          <w:sz w:val="24"/>
          <w:szCs w:val="24"/>
        </w:rPr>
        <w:t xml:space="preserve"> 20XX-</w:t>
      </w:r>
      <w:r w:rsidR="007E24D2">
        <w:rPr>
          <w:rFonts w:ascii="Times New Roman" w:hAnsi="Times New Roman" w:cs="Times New Roman"/>
          <w:sz w:val="24"/>
          <w:szCs w:val="24"/>
        </w:rPr>
        <w:t>Month</w:t>
      </w:r>
      <w:r w:rsidR="003C173B">
        <w:rPr>
          <w:rFonts w:ascii="Times New Roman" w:hAnsi="Times New Roman" w:cs="Times New Roman"/>
          <w:sz w:val="24"/>
          <w:szCs w:val="24"/>
        </w:rPr>
        <w:t xml:space="preserve"> 20XX</w:t>
      </w:r>
    </w:p>
    <w:p w14:paraId="4E3B67C4" w14:textId="0D2E9038" w:rsidR="003C173B" w:rsidRPr="003C173B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 w:rsidR="007E24D2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F43876">
        <w:rPr>
          <w:rFonts w:ascii="Times New Roman" w:hAnsi="Times New Roman" w:cs="Times New Roman"/>
          <w:bCs/>
          <w:i/>
          <w:iCs/>
          <w:sz w:val="24"/>
          <w:szCs w:val="24"/>
        </w:rPr>
        <w:t>[</w:t>
      </w:r>
      <w:r w:rsidR="007E24D2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i.e. </w:t>
      </w:r>
      <w:r w:rsidR="00F43876">
        <w:rPr>
          <w:rFonts w:ascii="Times New Roman" w:hAnsi="Times New Roman" w:cs="Times New Roman"/>
          <w:bCs/>
          <w:i/>
          <w:iCs/>
          <w:sz w:val="24"/>
          <w:szCs w:val="24"/>
        </w:rPr>
        <w:t>BYU</w:t>
      </w:r>
      <w:r w:rsidR="007E24D2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Philharmonic Orchestra</w:t>
      </w:r>
      <w:r w:rsidR="00F43876">
        <w:rPr>
          <w:rFonts w:ascii="Times New Roman" w:hAnsi="Times New Roman" w:cs="Times New Roman"/>
          <w:bCs/>
          <w:i/>
          <w:iCs/>
          <w:sz w:val="24"/>
          <w:szCs w:val="24"/>
        </w:rPr>
        <w:t>]</w:t>
      </w:r>
      <w:r w:rsidR="003C173B">
        <w:rPr>
          <w:rFonts w:ascii="Times New Roman" w:hAnsi="Times New Roman" w:cs="Times New Roman"/>
          <w:i/>
          <w:sz w:val="24"/>
          <w:szCs w:val="24"/>
        </w:rPr>
        <w:tab/>
      </w:r>
      <w:r w:rsidR="007E24D2">
        <w:rPr>
          <w:rFonts w:ascii="Times New Roman" w:hAnsi="Times New Roman" w:cs="Times New Roman"/>
          <w:sz w:val="24"/>
          <w:szCs w:val="24"/>
        </w:rPr>
        <w:t>City, State</w:t>
      </w:r>
    </w:p>
    <w:p w14:paraId="42C472CD" w14:textId="77777777" w:rsidR="003C173B" w:rsidRDefault="003C173B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0AF32342" w14:textId="11BBF6CD" w:rsidR="007E24D2" w:rsidRDefault="007E24D2" w:rsidP="007E24D2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Position Title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20XX-Month 20XX</w:t>
      </w:r>
    </w:p>
    <w:p w14:paraId="2C9C5E90" w14:textId="2D50D9B0" w:rsidR="007E24D2" w:rsidRPr="003C173B" w:rsidRDefault="007E24D2" w:rsidP="007E24D2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73C1B4B9" w14:textId="77777777" w:rsidR="00B163E5" w:rsidRDefault="00B163E5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3138BF76" w14:textId="2AD9B51C" w:rsidR="007E24D2" w:rsidRDefault="007E24D2" w:rsidP="007E24D2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Position Title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20XX-Month 20XX</w:t>
      </w:r>
    </w:p>
    <w:p w14:paraId="6915E7BC" w14:textId="7D05BCAC" w:rsidR="007E24D2" w:rsidRPr="003C173B" w:rsidRDefault="007E24D2" w:rsidP="007E24D2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2C28B872" w14:textId="77777777" w:rsidR="007E24D2" w:rsidRDefault="007E24D2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1722A364" w14:textId="602419F4" w:rsidR="007E24D2" w:rsidRDefault="007E24D2" w:rsidP="007E24D2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Ensemble Name, Position Title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20XX-Month 20XX</w:t>
      </w:r>
    </w:p>
    <w:p w14:paraId="26E2F9EA" w14:textId="64048F10" w:rsidR="007E24D2" w:rsidRPr="003C173B" w:rsidRDefault="007E24D2" w:rsidP="007E24D2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178652C9" w14:textId="77777777" w:rsidR="007E24D2" w:rsidRDefault="007E24D2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693F09DA" w14:textId="20653DFC" w:rsidR="00B163E5" w:rsidRDefault="007E24D2" w:rsidP="00B163E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FESTIVALS</w:t>
      </w:r>
      <w:r w:rsidR="00B163E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[OR OTHER RELEVANT PERFORMANCE </w:t>
      </w:r>
      <w:r w:rsidR="00B163E5">
        <w:rPr>
          <w:rFonts w:ascii="Times New Roman" w:hAnsi="Times New Roman" w:cs="Times New Roman"/>
          <w:b/>
          <w:sz w:val="24"/>
          <w:szCs w:val="24"/>
        </w:rPr>
        <w:t>EXPERIENCE</w:t>
      </w:r>
      <w:r>
        <w:rPr>
          <w:rFonts w:ascii="Times New Roman" w:hAnsi="Times New Roman" w:cs="Times New Roman"/>
          <w:b/>
          <w:sz w:val="24"/>
          <w:szCs w:val="24"/>
        </w:rPr>
        <w:t>]</w:t>
      </w:r>
    </w:p>
    <w:p w14:paraId="3269D8B9" w14:textId="1479C67F" w:rsidR="00B163E5" w:rsidRDefault="007E24D2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Position Title </w:t>
      </w:r>
      <w:r w:rsidR="00F43876">
        <w:rPr>
          <w:rFonts w:ascii="Times New Roman" w:hAnsi="Times New Roman" w:cs="Times New Roman"/>
          <w:b/>
          <w:bCs/>
          <w:iCs/>
          <w:sz w:val="24"/>
          <w:szCs w:val="24"/>
        </w:rPr>
        <w:t>[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i.e. Section Member</w:t>
      </w:r>
      <w:r w:rsidR="00F43876">
        <w:rPr>
          <w:rFonts w:ascii="Times New Roman" w:hAnsi="Times New Roman" w:cs="Times New Roman"/>
          <w:b/>
          <w:bCs/>
          <w:iCs/>
          <w:sz w:val="24"/>
          <w:szCs w:val="24"/>
        </w:rPr>
        <w:t>]</w:t>
      </w:r>
      <w:r w:rsidR="00B163E5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</w:t>
      </w:r>
      <w:r w:rsidR="00B163E5">
        <w:rPr>
          <w:rFonts w:ascii="Times New Roman" w:hAnsi="Times New Roman" w:cs="Times New Roman"/>
          <w:sz w:val="24"/>
          <w:szCs w:val="24"/>
        </w:rPr>
        <w:t xml:space="preserve"> 20XX-</w:t>
      </w:r>
      <w:r>
        <w:rPr>
          <w:rFonts w:ascii="Times New Roman" w:hAnsi="Times New Roman" w:cs="Times New Roman"/>
          <w:sz w:val="24"/>
          <w:szCs w:val="24"/>
        </w:rPr>
        <w:t>Month</w:t>
      </w:r>
      <w:r w:rsidR="00B163E5">
        <w:rPr>
          <w:rFonts w:ascii="Times New Roman" w:hAnsi="Times New Roman" w:cs="Times New Roman"/>
          <w:sz w:val="24"/>
          <w:szCs w:val="24"/>
        </w:rPr>
        <w:t xml:space="preserve"> 20XX</w:t>
      </w:r>
    </w:p>
    <w:p w14:paraId="21ABF398" w14:textId="43CDBE31" w:rsidR="00B163E5" w:rsidRDefault="007E24D2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Festival Name </w:t>
      </w:r>
      <w:r w:rsidR="00F43876">
        <w:rPr>
          <w:rFonts w:ascii="Times New Roman" w:hAnsi="Times New Roman" w:cs="Times New Roman"/>
          <w:bCs/>
          <w:i/>
          <w:iCs/>
          <w:sz w:val="24"/>
          <w:szCs w:val="24"/>
        </w:rPr>
        <w:t>[</w:t>
      </w:r>
      <w:r w:rsidRPr="007E24D2">
        <w:rPr>
          <w:rFonts w:ascii="Times New Roman" w:hAnsi="Times New Roman" w:cs="Times New Roman"/>
          <w:i/>
          <w:sz w:val="24"/>
          <w:szCs w:val="24"/>
        </w:rPr>
        <w:t>Aspen Festival Orchestra</w:t>
      </w:r>
      <w:r w:rsidR="00F43876">
        <w:rPr>
          <w:rFonts w:ascii="Times New Roman" w:hAnsi="Times New Roman" w:cs="Times New Roman"/>
          <w:i/>
          <w:sz w:val="24"/>
          <w:szCs w:val="24"/>
        </w:rPr>
        <w:t>]</w:t>
      </w:r>
      <w:r w:rsidR="00B163E5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74CDDCBB" w14:textId="77777777" w:rsidR="00186A1A" w:rsidRDefault="00186A1A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</w:p>
    <w:p w14:paraId="2965295B" w14:textId="3E036BB1" w:rsidR="00186A1A" w:rsidRDefault="00186A1A" w:rsidP="00186A1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Position Title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20XX-Month 20XX</w:t>
      </w:r>
    </w:p>
    <w:p w14:paraId="28F046C6" w14:textId="0BE07C0B" w:rsidR="00186A1A" w:rsidRPr="003C173B" w:rsidRDefault="00186A1A" w:rsidP="00186A1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Festival Name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65B9F126" w14:textId="77777777" w:rsidR="00186A1A" w:rsidRPr="003C173B" w:rsidRDefault="00186A1A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</w:p>
    <w:p w14:paraId="6AE21144" w14:textId="0C6C20FF" w:rsidR="00B163E5" w:rsidRDefault="00186A1A" w:rsidP="00B163E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COMPETITIONS &amp; PERFORMANCE AWARDS</w:t>
      </w:r>
    </w:p>
    <w:p w14:paraId="3B9AD512" w14:textId="5CEE4D5C" w:rsidR="00186A1A" w:rsidRDefault="00186A1A" w:rsidP="00186A1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43876">
        <w:rPr>
          <w:rFonts w:ascii="Times New Roman" w:hAnsi="Times New Roman" w:cs="Times New Roman"/>
          <w:b/>
          <w:bCs/>
          <w:iCs/>
          <w:sz w:val="24"/>
          <w:szCs w:val="24"/>
        </w:rPr>
        <w:t>[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i.e. Concerto Competition Winner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BYU School of Music</w:t>
      </w:r>
      <w:r w:rsidR="00F43876">
        <w:rPr>
          <w:rFonts w:ascii="Times New Roman" w:hAnsi="Times New Roman" w:cs="Times New Roman"/>
          <w:i/>
          <w:sz w:val="24"/>
          <w:szCs w:val="24"/>
        </w:rPr>
        <w:t>]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7D4AA466" w14:textId="6A4D0EBC" w:rsidR="00186A1A" w:rsidRDefault="00186A1A" w:rsidP="00186A1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3391E5BA" w14:textId="0F02CD23" w:rsidR="00186A1A" w:rsidRDefault="00186A1A" w:rsidP="00186A1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7F26D008" w14:textId="79847A19" w:rsidR="00186A1A" w:rsidRDefault="00186A1A" w:rsidP="00186A1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3DECF805" w14:textId="37E6549C" w:rsidR="00186A1A" w:rsidRDefault="00186A1A" w:rsidP="00186A1A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6BCE9F5" w14:textId="77777777" w:rsidR="00F43876" w:rsidRDefault="00F43876" w:rsidP="00F43876">
      <w:pPr>
        <w:tabs>
          <w:tab w:val="right" w:pos="10080"/>
        </w:tabs>
        <w:jc w:val="center"/>
        <w:rPr>
          <w:i/>
          <w:sz w:val="20"/>
          <w:szCs w:val="20"/>
        </w:rPr>
      </w:pPr>
      <w:r w:rsidRPr="00104255">
        <w:rPr>
          <w:i/>
          <w:sz w:val="20"/>
          <w:szCs w:val="20"/>
        </w:rPr>
        <w:t xml:space="preserve">***Do not include brackets [---] in your descriptions, these are meant to show how </w:t>
      </w:r>
      <w:r>
        <w:rPr>
          <w:i/>
          <w:sz w:val="20"/>
          <w:szCs w:val="20"/>
        </w:rPr>
        <w:t>to</w:t>
      </w:r>
      <w:r w:rsidRPr="00104255">
        <w:rPr>
          <w:i/>
          <w:sz w:val="20"/>
          <w:szCs w:val="20"/>
        </w:rPr>
        <w:t xml:space="preserve"> highlight your </w:t>
      </w:r>
      <w:proofErr w:type="gramStart"/>
      <w:r w:rsidRPr="00104255">
        <w:rPr>
          <w:i/>
          <w:sz w:val="20"/>
          <w:szCs w:val="20"/>
        </w:rPr>
        <w:t>information.*</w:t>
      </w:r>
      <w:proofErr w:type="gramEnd"/>
      <w:r w:rsidRPr="00104255">
        <w:rPr>
          <w:i/>
          <w:sz w:val="20"/>
          <w:szCs w:val="20"/>
        </w:rPr>
        <w:t>**</w:t>
      </w:r>
    </w:p>
    <w:p w14:paraId="10236F4B" w14:textId="7F3108CA" w:rsidR="00F43876" w:rsidRDefault="00F43876" w:rsidP="00F43876">
      <w:pPr>
        <w:tabs>
          <w:tab w:val="right" w:pos="10080"/>
        </w:tabs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Organize the sections as they relate to the position you are auditioning for, with the most relevant at the top</w:t>
      </w:r>
    </w:p>
    <w:p w14:paraId="23BD98C7" w14:textId="13BDAD5A" w:rsidR="00186A1A" w:rsidRDefault="00F43876" w:rsidP="00CF134E">
      <w:pPr>
        <w:tabs>
          <w:tab w:val="right" w:pos="1008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i/>
          <w:sz w:val="20"/>
          <w:szCs w:val="20"/>
        </w:rPr>
        <w:t>Keep to one page if possible</w:t>
      </w:r>
    </w:p>
    <w:sectPr w:rsidR="00186A1A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1" w15:restartNumberingAfterBreak="0">
    <w:nsid w:val="281D0FD0"/>
    <w:multiLevelType w:val="hybridMultilevel"/>
    <w:tmpl w:val="B896F9A6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2" w15:restartNumberingAfterBreak="0">
    <w:nsid w:val="2C5C6ECB"/>
    <w:multiLevelType w:val="hybridMultilevel"/>
    <w:tmpl w:val="72606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abstractNum w:abstractNumId="4" w15:restartNumberingAfterBreak="0">
    <w:nsid w:val="74F35C38"/>
    <w:multiLevelType w:val="hybridMultilevel"/>
    <w:tmpl w:val="490816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6012243">
    <w:abstractNumId w:val="2"/>
  </w:num>
  <w:num w:numId="2" w16cid:durableId="533201939">
    <w:abstractNumId w:val="4"/>
  </w:num>
  <w:num w:numId="3" w16cid:durableId="1675645973">
    <w:abstractNumId w:val="0"/>
  </w:num>
  <w:num w:numId="4" w16cid:durableId="1876310786">
    <w:abstractNumId w:val="1"/>
  </w:num>
  <w:num w:numId="5" w16cid:durableId="21214109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9C9"/>
    <w:rsid w:val="00031E44"/>
    <w:rsid w:val="00096B23"/>
    <w:rsid w:val="00162DBF"/>
    <w:rsid w:val="00186A1A"/>
    <w:rsid w:val="001F08C0"/>
    <w:rsid w:val="00253153"/>
    <w:rsid w:val="00296D65"/>
    <w:rsid w:val="00336490"/>
    <w:rsid w:val="003C173B"/>
    <w:rsid w:val="004009C9"/>
    <w:rsid w:val="00475CB6"/>
    <w:rsid w:val="00564F9E"/>
    <w:rsid w:val="006038E6"/>
    <w:rsid w:val="007E24D2"/>
    <w:rsid w:val="008275D2"/>
    <w:rsid w:val="008A5E44"/>
    <w:rsid w:val="008B5338"/>
    <w:rsid w:val="008C3A84"/>
    <w:rsid w:val="0090446E"/>
    <w:rsid w:val="00954003"/>
    <w:rsid w:val="00B163E5"/>
    <w:rsid w:val="00B46AF4"/>
    <w:rsid w:val="00CF134E"/>
    <w:rsid w:val="00DA1D3C"/>
    <w:rsid w:val="00E800DC"/>
    <w:rsid w:val="00EE59C9"/>
    <w:rsid w:val="00F0727A"/>
    <w:rsid w:val="00F43876"/>
    <w:rsid w:val="00FF0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B8D749"/>
  <w15:chartTrackingRefBased/>
  <w15:docId w15:val="{7BC8FE27-D92B-4F2F-A69A-E05389688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08C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1F08C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F0727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jack4\Downloads\experience-focused-education-resume-dotx%20(39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experience-focused-education-resume-dotx (39).dotx</Template>
  <TotalTime>47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Derek Jack</dc:creator>
  <cp:keywords/>
  <dc:description/>
  <cp:lastModifiedBy>Derek Jack</cp:lastModifiedBy>
  <cp:revision>3</cp:revision>
  <dcterms:created xsi:type="dcterms:W3CDTF">2025-02-15T23:05:00Z</dcterms:created>
  <dcterms:modified xsi:type="dcterms:W3CDTF">2025-02-16T00:52:00Z</dcterms:modified>
</cp:coreProperties>
</file>